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A09FF" w14:textId="77777777" w:rsidR="003F0732" w:rsidRDefault="00000000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>切結書</w:t>
      </w:r>
    </w:p>
    <w:p w14:paraId="247E2167" w14:textId="77777777" w:rsidR="003F0732" w:rsidRDefault="0000000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立切結書人茲就辦理申請案件，切結事項如下：</w:t>
      </w:r>
    </w:p>
    <w:p w14:paraId="15D434E0" w14:textId="77777777" w:rsidR="003F0732" w:rsidRDefault="00000000">
      <w:pPr>
        <w:pStyle w:val="a9"/>
        <w:numPr>
          <w:ilvl w:val="0"/>
          <w:numId w:val="1"/>
        </w:numPr>
        <w:spacing w:line="520" w:lineRule="exact"/>
        <w:ind w:left="482" w:hanging="4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依勞資會議實施辦法規定，已依法成立勞資會議並已召開會議至少一次。</w:t>
      </w:r>
    </w:p>
    <w:p w14:paraId="08FD41A8" w14:textId="77777777" w:rsidR="003F0732" w:rsidRDefault="00000000">
      <w:pPr>
        <w:pStyle w:val="a9"/>
        <w:numPr>
          <w:ilvl w:val="0"/>
          <w:numId w:val="1"/>
        </w:numPr>
        <w:spacing w:line="520" w:lineRule="exact"/>
        <w:ind w:left="482" w:hanging="4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承諾獲准申請後，將持續恪遵勞資會議實施辦法規定，每三個月至少召開一次勞資會議，以保障勞資權益。</w:t>
      </w:r>
    </w:p>
    <w:p w14:paraId="76CC7A0F" w14:textId="77777777" w:rsidR="003F0732" w:rsidRDefault="00000000">
      <w:pPr>
        <w:pStyle w:val="a9"/>
        <w:numPr>
          <w:ilvl w:val="0"/>
          <w:numId w:val="1"/>
        </w:numPr>
        <w:spacing w:line="520" w:lineRule="exact"/>
        <w:ind w:left="482" w:hanging="4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以上聲明均屬事實。如有不實，願自負相關法律責任(相關偽造文書罪或使公務員登載不實罪等刑事責任)，特立此切結書為憑。</w:t>
      </w:r>
    </w:p>
    <w:p w14:paraId="1D737BDA" w14:textId="77777777" w:rsidR="003F0732" w:rsidRDefault="0000000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此致</w:t>
      </w:r>
    </w:p>
    <w:p w14:paraId="72630AF9" w14:textId="77777777" w:rsidR="003F0732" w:rsidRDefault="0000000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新北市政府勞工局</w:t>
      </w:r>
    </w:p>
    <w:p w14:paraId="5CA8D5CF" w14:textId="77777777" w:rsidR="003F0732" w:rsidRDefault="00000000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立切結書人</w:t>
      </w:r>
    </w:p>
    <w:p w14:paraId="541F6101" w14:textId="77777777" w:rsidR="003F0732" w:rsidRDefault="00000000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事業單位名稱：　　　　　　　　　　　　　　　(單位印信)</w:t>
      </w:r>
    </w:p>
    <w:p w14:paraId="52D95867" w14:textId="77777777" w:rsidR="003F0732" w:rsidRDefault="00000000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代表人／負責人：　　　　　　　　　　　　　　(簽章)</w:t>
      </w:r>
    </w:p>
    <w:p w14:paraId="7721369D" w14:textId="77777777" w:rsidR="003F0732" w:rsidRDefault="00000000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統一編號：</w:t>
      </w:r>
    </w:p>
    <w:p w14:paraId="50392503" w14:textId="77777777" w:rsidR="003F0732" w:rsidRDefault="00000000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聯絡地址：</w:t>
      </w:r>
    </w:p>
    <w:p w14:paraId="3B4DC738" w14:textId="77777777" w:rsidR="003F0732" w:rsidRDefault="00000000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聯絡電話：</w:t>
      </w:r>
    </w:p>
    <w:p w14:paraId="31E09519" w14:textId="77777777" w:rsidR="003F0732" w:rsidRDefault="003F0732">
      <w:pPr>
        <w:rPr>
          <w:rFonts w:ascii="標楷體" w:eastAsia="標楷體" w:hAnsi="標楷體"/>
          <w:sz w:val="28"/>
          <w:szCs w:val="28"/>
        </w:rPr>
      </w:pPr>
    </w:p>
    <w:p w14:paraId="0FC4AD30" w14:textId="77777777" w:rsidR="003F0732" w:rsidRDefault="0000000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中華民國　年　月　日</w:t>
      </w:r>
    </w:p>
    <w:p w14:paraId="0734BA65" w14:textId="77777777" w:rsidR="003F0732" w:rsidRDefault="00000000">
      <w:pPr>
        <w:tabs>
          <w:tab w:val="left" w:pos="3118"/>
        </w:tabs>
      </w:pPr>
      <w:r>
        <w:rPr>
          <w:rFonts w:ascii="標楷體" w:eastAsia="標楷體" w:hAnsi="標楷體"/>
          <w:sz w:val="28"/>
          <w:szCs w:val="28"/>
        </w:rPr>
        <w:tab/>
      </w:r>
    </w:p>
    <w:sectPr w:rsidR="003F0732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A28CE" w14:textId="77777777" w:rsidR="00AD09C1" w:rsidRDefault="00AD09C1">
      <w:pPr>
        <w:spacing w:after="0" w:line="240" w:lineRule="auto"/>
      </w:pPr>
      <w:r>
        <w:separator/>
      </w:r>
    </w:p>
  </w:endnote>
  <w:endnote w:type="continuationSeparator" w:id="0">
    <w:p w14:paraId="06A7B7E4" w14:textId="77777777" w:rsidR="00AD09C1" w:rsidRDefault="00AD0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E210F" w14:textId="77777777" w:rsidR="00AD09C1" w:rsidRDefault="00AD09C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961EBEF" w14:textId="77777777" w:rsidR="00AD09C1" w:rsidRDefault="00AD0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E06E2" w14:textId="77777777" w:rsidR="00000000" w:rsidRDefault="00000000">
    <w:pPr>
      <w:pStyle w:val="ae"/>
    </w:pPr>
  </w:p>
  <w:p w14:paraId="360ADA8D" w14:textId="77777777" w:rsidR="00000000" w:rsidRDefault="00000000">
    <w:pPr>
      <w:pStyle w:val="ae"/>
    </w:pPr>
    <w:r>
      <w:t>附件一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C6A51"/>
    <w:multiLevelType w:val="multilevel"/>
    <w:tmpl w:val="F9C49BD6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2100254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F0732"/>
    <w:rsid w:val="003F0732"/>
    <w:rsid w:val="00814E31"/>
    <w:rsid w:val="00AB052B"/>
    <w:rsid w:val="00AD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E1F5E"/>
  <w15:docId w15:val="{7046B37F-17D7-4601-99EF-F0304A9B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新細明體" w:hAnsi="Aptos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Aptos Display" w:hAnsi="Aptos Dis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ind w:left="100"/>
      <w:outlineLvl w:val="6"/>
    </w:pPr>
    <w:rPr>
      <w:color w:val="595959"/>
    </w:rPr>
  </w:style>
  <w:style w:type="paragraph" w:styleId="8">
    <w:name w:val="heading 8"/>
    <w:basedOn w:val="a"/>
    <w:next w:val="a"/>
    <w:pPr>
      <w:keepNext/>
      <w:keepLines/>
      <w:spacing w:before="40" w:after="0"/>
      <w:ind w:left="200"/>
      <w:outlineLvl w:val="7"/>
    </w:pPr>
    <w:rPr>
      <w:color w:val="272727"/>
    </w:rPr>
  </w:style>
  <w:style w:type="paragraph" w:styleId="9">
    <w:name w:val="heading 9"/>
    <w:basedOn w:val="a"/>
    <w:next w:val="a"/>
    <w:pPr>
      <w:keepNext/>
      <w:keepLines/>
      <w:spacing w:before="40" w:after="0"/>
      <w:ind w:left="30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basedOn w:val="a0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0F4761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  <w:jc w:val="center"/>
    </w:pPr>
    <w:rPr>
      <w:rFonts w:ascii="Aptos Display" w:hAnsi="Aptos Display"/>
      <w:spacing w:val="-10"/>
      <w:sz w:val="56"/>
      <w:szCs w:val="56"/>
    </w:rPr>
  </w:style>
  <w:style w:type="character" w:customStyle="1" w:styleId="a4">
    <w:name w:val="標題 字元"/>
    <w:basedOn w:val="a0"/>
    <w:rPr>
      <w:rFonts w:ascii="Aptos Display" w:eastAsia="新細明體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pPr>
      <w:jc w:val="center"/>
    </w:pPr>
    <w:rPr>
      <w:rFonts w:ascii="Aptos Display" w:hAnsi="Aptos Display"/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引文 字元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  <w:contextualSpacing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鮮明引文 字元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rPr>
      <w:sz w:val="20"/>
      <w:szCs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rPr>
      <w:sz w:val="20"/>
      <w:szCs w:val="20"/>
    </w:rPr>
  </w:style>
  <w:style w:type="character" w:styleId="af2">
    <w:name w:val="annotation reference"/>
    <w:basedOn w:val="a0"/>
    <w:rPr>
      <w:sz w:val="18"/>
      <w:szCs w:val="18"/>
    </w:rPr>
  </w:style>
  <w:style w:type="paragraph" w:styleId="af3">
    <w:name w:val="annotation text"/>
    <w:basedOn w:val="a"/>
  </w:style>
  <w:style w:type="character" w:customStyle="1" w:styleId="af4">
    <w:name w:val="註解文字 字元"/>
    <w:basedOn w:val="a0"/>
  </w:style>
  <w:style w:type="paragraph" w:styleId="af5">
    <w:name w:val="annotation subject"/>
    <w:basedOn w:val="af3"/>
    <w:next w:val="af3"/>
    <w:rPr>
      <w:b/>
      <w:bCs/>
    </w:rPr>
  </w:style>
  <w:style w:type="character" w:customStyle="1" w:styleId="af6">
    <w:name w:val="註解主旨 字元"/>
    <w:basedOn w:val="a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陳億穎</dc:creator>
  <dc:description/>
  <cp:lastModifiedBy>黃詩涵</cp:lastModifiedBy>
  <cp:revision>2</cp:revision>
  <dcterms:created xsi:type="dcterms:W3CDTF">2026-06-24T08:00:00Z</dcterms:created>
  <dcterms:modified xsi:type="dcterms:W3CDTF">2026-06-24T08:00:00Z</dcterms:modified>
</cp:coreProperties>
</file>